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0D9F1" w14:textId="0E524BE2" w:rsidR="00B524F6" w:rsidRPr="00667B49" w:rsidRDefault="000B7AC6" w:rsidP="007A00A8">
      <w:pPr>
        <w:pStyle w:val="Tittel"/>
        <w:spacing w:line="360" w:lineRule="auto"/>
        <w:rPr>
          <w:i w:val="0"/>
        </w:rPr>
      </w:pPr>
      <w:r>
        <w:rPr>
          <w:i w:val="0"/>
        </w:rPr>
        <w:t>Norsk s</w:t>
      </w:r>
      <w:r w:rsidR="00B524F6" w:rsidRPr="00667B49">
        <w:rPr>
          <w:i w:val="0"/>
        </w:rPr>
        <w:t xml:space="preserve">elskap </w:t>
      </w:r>
      <w:r>
        <w:rPr>
          <w:i w:val="0"/>
        </w:rPr>
        <w:t>for orientalsk k</w:t>
      </w:r>
      <w:r w:rsidR="008E13E4" w:rsidRPr="00667B49">
        <w:rPr>
          <w:i w:val="0"/>
        </w:rPr>
        <w:t>eramikk</w:t>
      </w:r>
    </w:p>
    <w:p w14:paraId="2105B158" w14:textId="1A635757" w:rsidR="00B524F6" w:rsidRPr="00667B49" w:rsidRDefault="008E09F9" w:rsidP="007A00A8">
      <w:pPr>
        <w:pStyle w:val="Undertittel"/>
        <w:spacing w:line="360" w:lineRule="auto"/>
        <w:rPr>
          <w:b w:val="0"/>
          <w:i w:val="0"/>
          <w:color w:val="333399"/>
          <w:sz w:val="28"/>
          <w:szCs w:val="28"/>
        </w:rPr>
      </w:pPr>
      <w:hyperlink r:id="rId8" w:history="1">
        <w:r w:rsidR="000B7AC6" w:rsidRPr="00562EB3">
          <w:rPr>
            <w:rStyle w:val="Hyperkobling"/>
            <w:i w:val="0"/>
            <w:sz w:val="28"/>
            <w:szCs w:val="28"/>
          </w:rPr>
          <w:t>www.orientalskkeramikk.no</w:t>
        </w:r>
      </w:hyperlink>
    </w:p>
    <w:p w14:paraId="727138AF" w14:textId="77777777" w:rsidR="00B524F6" w:rsidRPr="00667B49" w:rsidRDefault="00B524F6" w:rsidP="007A00A8">
      <w:pPr>
        <w:pStyle w:val="Undertittel"/>
        <w:spacing w:line="360" w:lineRule="auto"/>
        <w:rPr>
          <w:b w:val="0"/>
          <w:i w:val="0"/>
        </w:rPr>
      </w:pPr>
      <w:r w:rsidRPr="00667B49">
        <w:rPr>
          <w:b w:val="0"/>
          <w:i w:val="0"/>
        </w:rPr>
        <w:t>Postboks 17 – 1318 Bekkestua</w:t>
      </w:r>
    </w:p>
    <w:p w14:paraId="7C9888DB" w14:textId="1284DFA7" w:rsidR="00B524F6" w:rsidRPr="00667B49" w:rsidRDefault="00B524F6" w:rsidP="007A00A8">
      <w:pPr>
        <w:pStyle w:val="Undertittel"/>
        <w:spacing w:line="360" w:lineRule="auto"/>
        <w:rPr>
          <w:b w:val="0"/>
          <w:i w:val="0"/>
          <w:sz w:val="22"/>
        </w:rPr>
      </w:pPr>
      <w:r w:rsidRPr="00667B49">
        <w:rPr>
          <w:i w:val="0"/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02C7405C" wp14:editId="30FCB435">
                <wp:simplePos x="0" y="0"/>
                <wp:positionH relativeFrom="column">
                  <wp:posOffset>342900</wp:posOffset>
                </wp:positionH>
                <wp:positionV relativeFrom="paragraph">
                  <wp:posOffset>162559</wp:posOffset>
                </wp:positionV>
                <wp:extent cx="5486400" cy="0"/>
                <wp:effectExtent l="0" t="0" r="19050" b="19050"/>
                <wp:wrapNone/>
                <wp:docPr id="2" name="Lin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144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1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27pt,12.8pt" to="459pt,1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" o:allowincell="f" strokeweight=".72pt">
                <v:shadow color="gray" opacity="1" mv:blur="0" offset="2pt,2pt"/>
              </v:line>
            </w:pict>
          </mc:Fallback>
        </mc:AlternateContent>
      </w:r>
      <w:r w:rsidR="00414A28" w:rsidRPr="00667B49">
        <w:rPr>
          <w:b w:val="0"/>
          <w:i w:val="0"/>
          <w:sz w:val="22"/>
        </w:rPr>
        <w:t>September</w:t>
      </w:r>
      <w:r w:rsidRPr="00667B49">
        <w:rPr>
          <w:b w:val="0"/>
          <w:i w:val="0"/>
          <w:sz w:val="22"/>
        </w:rPr>
        <w:t xml:space="preserve"> 2015</w:t>
      </w:r>
    </w:p>
    <w:p w14:paraId="23ABABB5" w14:textId="7B73E37C" w:rsidR="00617F1F" w:rsidRPr="00667B49" w:rsidRDefault="00617F1F" w:rsidP="007A00A8">
      <w:pPr>
        <w:jc w:val="center"/>
        <w:rPr>
          <w:lang w:val="nb-NO"/>
        </w:rPr>
      </w:pPr>
    </w:p>
    <w:p w14:paraId="3D20BCDE" w14:textId="0ABF0764" w:rsidR="00B524F6" w:rsidRPr="00667B49" w:rsidRDefault="00FC4406" w:rsidP="007A00A8">
      <w:pPr>
        <w:jc w:val="center"/>
        <w:rPr>
          <w:sz w:val="28"/>
          <w:szCs w:val="28"/>
          <w:lang w:val="nb-NO" w:eastAsia="zh-CN"/>
        </w:rPr>
      </w:pPr>
      <w:r w:rsidRPr="00667B49">
        <w:rPr>
          <w:sz w:val="28"/>
          <w:szCs w:val="28"/>
          <w:lang w:val="nb-NO"/>
        </w:rPr>
        <w:t xml:space="preserve">Vel møtt etter sommeren! </w:t>
      </w:r>
      <w:r w:rsidRPr="00667B49">
        <w:rPr>
          <w:sz w:val="28"/>
          <w:szCs w:val="28"/>
          <w:lang w:val="nb-NO" w:eastAsia="zh-CN"/>
        </w:rPr>
        <w:t xml:space="preserve">Vi håper alle har hatt en god sommer og fått nyte av de varme dagene </w:t>
      </w:r>
      <w:r w:rsidR="00A739C6" w:rsidRPr="00667B49">
        <w:rPr>
          <w:sz w:val="28"/>
          <w:szCs w:val="28"/>
          <w:lang w:val="nb-NO" w:eastAsia="zh-CN"/>
        </w:rPr>
        <w:t xml:space="preserve">som kom først </w:t>
      </w:r>
      <w:r w:rsidRPr="00667B49">
        <w:rPr>
          <w:sz w:val="28"/>
          <w:szCs w:val="28"/>
          <w:lang w:val="nb-NO" w:eastAsia="zh-CN"/>
        </w:rPr>
        <w:t xml:space="preserve">i august. </w:t>
      </w:r>
    </w:p>
    <w:p w14:paraId="27E2F602" w14:textId="77777777" w:rsidR="00A23D56" w:rsidRDefault="00A23D56" w:rsidP="00350D42">
      <w:pPr>
        <w:rPr>
          <w:lang w:val="nb-NO"/>
        </w:rPr>
      </w:pPr>
    </w:p>
    <w:p w14:paraId="575BD0EF" w14:textId="77777777" w:rsidR="00BF6506" w:rsidRDefault="00BF6506" w:rsidP="00350D42">
      <w:pPr>
        <w:rPr>
          <w:lang w:val="nb-NO"/>
        </w:rPr>
      </w:pPr>
    </w:p>
    <w:p w14:paraId="0635D6A6" w14:textId="57C61638" w:rsidR="000B7AC6" w:rsidRPr="000B7AC6" w:rsidRDefault="000B7AC6" w:rsidP="00350D42">
      <w:pPr>
        <w:rPr>
          <w:b/>
          <w:lang w:val="nb-NO"/>
        </w:rPr>
      </w:pPr>
      <w:r w:rsidRPr="000B7AC6">
        <w:rPr>
          <w:b/>
          <w:lang w:val="nb-NO"/>
        </w:rPr>
        <w:t>Nytt fra Styret:</w:t>
      </w:r>
    </w:p>
    <w:p w14:paraId="4AC06BAB" w14:textId="77777777" w:rsidR="00A9601A" w:rsidRDefault="00A9601A" w:rsidP="00350D42">
      <w:pPr>
        <w:rPr>
          <w:b/>
          <w:lang w:val="nb-NO"/>
        </w:rPr>
      </w:pPr>
    </w:p>
    <w:p w14:paraId="5CFF992C" w14:textId="77777777" w:rsidR="00314A1E" w:rsidRPr="00314A1E" w:rsidRDefault="00314A1E" w:rsidP="00350D42">
      <w:pPr>
        <w:rPr>
          <w:b/>
          <w:lang w:val="nb-NO"/>
        </w:rPr>
      </w:pPr>
      <w:r w:rsidRPr="00314A1E">
        <w:rPr>
          <w:b/>
          <w:lang w:val="nb-NO"/>
        </w:rPr>
        <w:t>Salgsmesse</w:t>
      </w:r>
    </w:p>
    <w:p w14:paraId="14C8F6D6" w14:textId="7E9DCD38" w:rsidR="00C06C78" w:rsidRPr="00667B49" w:rsidRDefault="00B131A9" w:rsidP="00350D42">
      <w:pPr>
        <w:rPr>
          <w:lang w:val="nb-NO"/>
        </w:rPr>
      </w:pPr>
      <w:r w:rsidRPr="00667B49">
        <w:rPr>
          <w:lang w:val="nb-NO"/>
        </w:rPr>
        <w:t>Fordi det ikke har vært</w:t>
      </w:r>
      <w:r>
        <w:rPr>
          <w:lang w:val="nb-NO"/>
        </w:rPr>
        <w:t xml:space="preserve"> så</w:t>
      </w:r>
      <w:r w:rsidRPr="00667B49">
        <w:rPr>
          <w:lang w:val="nb-NO"/>
        </w:rPr>
        <w:t xml:space="preserve"> stor </w:t>
      </w:r>
      <w:r>
        <w:rPr>
          <w:lang w:val="nb-NO"/>
        </w:rPr>
        <w:t>aktivitet</w:t>
      </w:r>
      <w:r w:rsidRPr="00667B49">
        <w:rPr>
          <w:lang w:val="nb-NO"/>
        </w:rPr>
        <w:t xml:space="preserve"> på salgsmessen</w:t>
      </w:r>
      <w:r>
        <w:rPr>
          <w:lang w:val="nb-NO"/>
        </w:rPr>
        <w:t xml:space="preserve"> de siste par årene</w:t>
      </w:r>
      <w:r w:rsidRPr="00667B49">
        <w:rPr>
          <w:lang w:val="nb-NO"/>
        </w:rPr>
        <w:t>, har Styret bestemt ikke</w:t>
      </w:r>
      <w:r>
        <w:rPr>
          <w:lang w:val="nb-NO"/>
        </w:rPr>
        <w:t xml:space="preserve"> å</w:t>
      </w:r>
      <w:r w:rsidRPr="00667B49">
        <w:rPr>
          <w:lang w:val="nb-NO"/>
        </w:rPr>
        <w:t xml:space="preserve"> holde messen i sin nåværende form. Til neste års salgsmesse vil vi derfor prøve</w:t>
      </w:r>
      <w:r>
        <w:rPr>
          <w:lang w:val="nb-NO"/>
        </w:rPr>
        <w:t xml:space="preserve"> en ny vri;</w:t>
      </w:r>
      <w:r w:rsidRPr="00667B49">
        <w:rPr>
          <w:lang w:val="nb-NO"/>
        </w:rPr>
        <w:t xml:space="preserve"> å</w:t>
      </w:r>
      <w:r>
        <w:rPr>
          <w:lang w:val="nb-NO"/>
        </w:rPr>
        <w:t xml:space="preserve"> invitere</w:t>
      </w:r>
      <w:r w:rsidRPr="00667B49">
        <w:rPr>
          <w:lang w:val="nb-NO"/>
        </w:rPr>
        <w:t xml:space="preserve"> antikvitetshandlere til å h</w:t>
      </w:r>
      <w:r>
        <w:rPr>
          <w:lang w:val="nb-NO"/>
        </w:rPr>
        <w:t>a</w:t>
      </w:r>
      <w:r w:rsidRPr="00667B49">
        <w:rPr>
          <w:lang w:val="nb-NO"/>
        </w:rPr>
        <w:t xml:space="preserve"> stand med østasiatisk pors</w:t>
      </w:r>
      <w:r>
        <w:rPr>
          <w:lang w:val="nb-NO"/>
        </w:rPr>
        <w:t xml:space="preserve">elen, sette opp en liten messekafé og naturligvis la </w:t>
      </w:r>
      <w:r w:rsidRPr="00667B49">
        <w:rPr>
          <w:lang w:val="nb-NO"/>
        </w:rPr>
        <w:t xml:space="preserve">våre medlemmer fortsatt </w:t>
      </w:r>
      <w:r>
        <w:rPr>
          <w:lang w:val="nb-NO"/>
        </w:rPr>
        <w:t>kunne</w:t>
      </w:r>
      <w:r w:rsidRPr="00667B49">
        <w:rPr>
          <w:lang w:val="nb-NO"/>
        </w:rPr>
        <w:t xml:space="preserve"> selge sine gjenstander. </w:t>
      </w:r>
      <w:r w:rsidR="00E2086F" w:rsidRPr="00667B49">
        <w:rPr>
          <w:lang w:val="nb-NO"/>
        </w:rPr>
        <w:t xml:space="preserve">Den neste salgsmessen vil bli avholdt </w:t>
      </w:r>
      <w:r w:rsidR="000B7AC6">
        <w:rPr>
          <w:lang w:val="nb-NO"/>
        </w:rPr>
        <w:t>i juni 2016</w:t>
      </w:r>
      <w:r w:rsidR="00A9601A">
        <w:rPr>
          <w:lang w:val="nb-NO"/>
        </w:rPr>
        <w:t>, og</w:t>
      </w:r>
      <w:r w:rsidR="000B7AC6">
        <w:rPr>
          <w:lang w:val="nb-NO"/>
        </w:rPr>
        <w:t xml:space="preserve"> vi kommer tilbake med dato.</w:t>
      </w:r>
    </w:p>
    <w:p w14:paraId="7CB22ADB" w14:textId="77777777" w:rsidR="00C06C78" w:rsidRPr="00667B49" w:rsidRDefault="00C06C78" w:rsidP="00350D42">
      <w:pPr>
        <w:rPr>
          <w:lang w:val="nb-NO"/>
        </w:rPr>
      </w:pPr>
    </w:p>
    <w:p w14:paraId="4128CABB" w14:textId="77777777" w:rsidR="00314A1E" w:rsidRPr="00314A1E" w:rsidRDefault="00314A1E" w:rsidP="00F465E3">
      <w:pPr>
        <w:rPr>
          <w:b/>
          <w:lang w:val="nb-NO"/>
        </w:rPr>
      </w:pPr>
      <w:r w:rsidRPr="00314A1E">
        <w:rPr>
          <w:b/>
          <w:lang w:val="nb-NO"/>
        </w:rPr>
        <w:t>Hjemmeside</w:t>
      </w:r>
    </w:p>
    <w:p w14:paraId="35AE98E6" w14:textId="54F651CE" w:rsidR="00FC4406" w:rsidRDefault="002A21B2" w:rsidP="00F465E3">
      <w:pPr>
        <w:rPr>
          <w:lang w:val="nb-NO"/>
        </w:rPr>
      </w:pPr>
      <w:r>
        <w:rPr>
          <w:lang w:val="nb-NO"/>
        </w:rPr>
        <w:t>Styret jobber med en ny nettside</w:t>
      </w:r>
      <w:r w:rsidR="00314A1E">
        <w:rPr>
          <w:lang w:val="nb-NO"/>
        </w:rPr>
        <w:t>,</w:t>
      </w:r>
      <w:r>
        <w:rPr>
          <w:lang w:val="nb-NO"/>
        </w:rPr>
        <w:t xml:space="preserve"> og satser på at denne</w:t>
      </w:r>
      <w:r w:rsidR="00F465E3">
        <w:rPr>
          <w:lang w:val="nb-NO"/>
        </w:rPr>
        <w:t xml:space="preserve"> skal være på plass </w:t>
      </w:r>
      <w:r w:rsidR="00F465E3" w:rsidRPr="00F465E3">
        <w:rPr>
          <w:lang w:val="nb-NO"/>
        </w:rPr>
        <w:t>innen september</w:t>
      </w:r>
      <w:r w:rsidR="00314A1E">
        <w:rPr>
          <w:lang w:val="nb-NO"/>
        </w:rPr>
        <w:t xml:space="preserve"> -</w:t>
      </w:r>
      <w:r w:rsidR="00F465E3" w:rsidRPr="00F465E3">
        <w:rPr>
          <w:lang w:val="nb-NO"/>
        </w:rPr>
        <w:t xml:space="preserve"> vi kommer </w:t>
      </w:r>
      <w:r w:rsidR="00F465E3">
        <w:rPr>
          <w:lang w:val="nb-NO"/>
        </w:rPr>
        <w:t>tilbake med nærmere informasjon</w:t>
      </w:r>
      <w:r w:rsidR="001D78EC">
        <w:rPr>
          <w:lang w:val="nb-NO"/>
        </w:rPr>
        <w:t>.</w:t>
      </w:r>
    </w:p>
    <w:p w14:paraId="74A46308" w14:textId="77777777" w:rsidR="005557ED" w:rsidRDefault="005557ED" w:rsidP="00F465E3">
      <w:pPr>
        <w:rPr>
          <w:lang w:val="nb-NO"/>
        </w:rPr>
      </w:pPr>
    </w:p>
    <w:p w14:paraId="6835511F" w14:textId="77777777" w:rsidR="00A9601A" w:rsidRDefault="00314A1E" w:rsidP="00A9601A">
      <w:pPr>
        <w:rPr>
          <w:b/>
          <w:lang w:val="nb-NO"/>
        </w:rPr>
      </w:pPr>
      <w:r w:rsidRPr="00314A1E">
        <w:rPr>
          <w:b/>
          <w:lang w:val="nb-NO"/>
        </w:rPr>
        <w:t>Jubileumskatalog</w:t>
      </w:r>
    </w:p>
    <w:p w14:paraId="296216ED" w14:textId="77777777" w:rsidR="00A9601A" w:rsidRDefault="005557ED" w:rsidP="00A9601A">
      <w:pPr>
        <w:rPr>
          <w:lang w:val="nb-NO"/>
        </w:rPr>
      </w:pPr>
      <w:r>
        <w:rPr>
          <w:lang w:val="nb-NO"/>
        </w:rPr>
        <w:t>Jubileu</w:t>
      </w:r>
      <w:r w:rsidR="0062653E">
        <w:rPr>
          <w:lang w:val="nb-NO"/>
        </w:rPr>
        <w:t xml:space="preserve">mskatalogen er under arbeid. Det gjenstår noe fotografering hos ett medlem, og ellers er det meste </w:t>
      </w:r>
      <w:r w:rsidR="00314A1E">
        <w:rPr>
          <w:lang w:val="nb-NO"/>
        </w:rPr>
        <w:t xml:space="preserve">av materialet </w:t>
      </w:r>
      <w:r w:rsidR="0062653E">
        <w:rPr>
          <w:lang w:val="nb-NO"/>
        </w:rPr>
        <w:t>grovsortert.</w:t>
      </w:r>
    </w:p>
    <w:p w14:paraId="786B3F15" w14:textId="77777777" w:rsidR="00BF6506" w:rsidRDefault="00BF6506" w:rsidP="00A9601A">
      <w:pPr>
        <w:rPr>
          <w:lang w:val="nb-NO"/>
        </w:rPr>
      </w:pPr>
    </w:p>
    <w:p w14:paraId="455FF5CD" w14:textId="2F3A13C3" w:rsidR="00BF6506" w:rsidRDefault="00BF6506" w:rsidP="00BF6506">
      <w:pPr>
        <w:jc w:val="center"/>
        <w:rPr>
          <w:lang w:val="nb-NO"/>
        </w:rPr>
      </w:pPr>
      <w:r>
        <w:rPr>
          <w:noProof/>
          <w:lang w:val="nb-NO" w:eastAsia="zh-CN"/>
        </w:rPr>
        <w:drawing>
          <wp:inline distT="0" distB="0" distL="0" distR="0" wp14:anchorId="64B10354" wp14:editId="1797C389">
            <wp:extent cx="1978109" cy="1839449"/>
            <wp:effectExtent l="0" t="0" r="3175" b="8890"/>
            <wp:docPr id="3" name="Bilde 3" descr="C:\Users\linnac\AppData\Local\Temp\IMG_3077 fugl under blomst båhv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nac\AppData\Local\Temp\IMG_3077 fugl under blomst båhv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71" cy="18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1A30" w14:textId="23C3FBCD" w:rsidR="00BF6506" w:rsidRPr="00BF6506" w:rsidRDefault="00BF6506" w:rsidP="00BF6506">
      <w:pPr>
        <w:jc w:val="center"/>
        <w:rPr>
          <w:b/>
          <w:sz w:val="18"/>
          <w:szCs w:val="18"/>
          <w:lang w:val="nb-NO"/>
        </w:rPr>
      </w:pPr>
      <w:r>
        <w:rPr>
          <w:b/>
          <w:sz w:val="18"/>
          <w:szCs w:val="18"/>
          <w:lang w:val="nb-NO"/>
        </w:rPr>
        <w:t>Fra</w:t>
      </w:r>
      <w:r w:rsidR="008E09F9">
        <w:rPr>
          <w:b/>
          <w:sz w:val="18"/>
          <w:szCs w:val="18"/>
          <w:lang w:val="nb-NO"/>
        </w:rPr>
        <w:t xml:space="preserve"> et</w:t>
      </w:r>
      <w:r>
        <w:rPr>
          <w:b/>
          <w:sz w:val="18"/>
          <w:szCs w:val="18"/>
          <w:lang w:val="nb-NO"/>
        </w:rPr>
        <w:t xml:space="preserve"> </w:t>
      </w:r>
      <w:r w:rsidR="008E09F9">
        <w:rPr>
          <w:b/>
          <w:sz w:val="18"/>
          <w:szCs w:val="18"/>
          <w:lang w:val="nb-NO"/>
        </w:rPr>
        <w:t xml:space="preserve">medlems </w:t>
      </w:r>
      <w:r>
        <w:rPr>
          <w:b/>
          <w:sz w:val="18"/>
          <w:szCs w:val="18"/>
          <w:lang w:val="nb-NO"/>
        </w:rPr>
        <w:t>privat</w:t>
      </w:r>
      <w:r w:rsidR="008E09F9">
        <w:rPr>
          <w:b/>
          <w:sz w:val="18"/>
          <w:szCs w:val="18"/>
          <w:lang w:val="nb-NO"/>
        </w:rPr>
        <w:t>e</w:t>
      </w:r>
      <w:r>
        <w:rPr>
          <w:b/>
          <w:sz w:val="18"/>
          <w:szCs w:val="18"/>
          <w:lang w:val="nb-NO"/>
        </w:rPr>
        <w:t xml:space="preserve"> samling</w:t>
      </w:r>
    </w:p>
    <w:p w14:paraId="19E0C4A2" w14:textId="33164B74" w:rsidR="001F7348" w:rsidRPr="00667B49" w:rsidRDefault="00F465E3" w:rsidP="00BF6506">
      <w:pPr>
        <w:jc w:val="center"/>
        <w:rPr>
          <w:b/>
          <w:lang w:val="nb-NO" w:eastAsia="zh-CN"/>
        </w:rPr>
      </w:pPr>
      <w:r w:rsidRPr="00667B49">
        <w:rPr>
          <w:noProof/>
          <w:lang w:val="nb-NO" w:eastAsia="zh-CN"/>
        </w:rPr>
        <w:lastRenderedPageBreak/>
        <w:drawing>
          <wp:inline distT="0" distB="0" distL="0" distR="0" wp14:anchorId="6797D9CD" wp14:editId="478B8E20">
            <wp:extent cx="4851400" cy="3187461"/>
            <wp:effectExtent l="0" t="0" r="6350" b="0"/>
            <wp:docPr id="8" name="Bilde 8" descr="https://upload.wikimedia.org/wikipedia/commons/a/ac/National_Museum_Vietnamese_History_87_%28croppe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c/National_Museum_Vietnamese_History_87_%28cropped%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74" cy="31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81169" w14:textId="5C9A5645" w:rsidR="001F7348" w:rsidRPr="00667B49" w:rsidRDefault="00F465E3" w:rsidP="001F7348">
      <w:pPr>
        <w:pStyle w:val="Bildetekst"/>
        <w:jc w:val="center"/>
        <w:rPr>
          <w:rFonts w:eastAsia="MS PGothic"/>
          <w:color w:val="000000" w:themeColor="text1"/>
          <w:lang w:val="nb-NO"/>
        </w:rPr>
      </w:pPr>
      <w:r w:rsidRPr="00F465E3">
        <w:rPr>
          <w:rFonts w:eastAsia="MS PGothic"/>
          <w:color w:val="000000" w:themeColor="text1"/>
          <w:lang w:val="nb-NO"/>
        </w:rPr>
        <w:t>Vietnamesisk keramikk 15. århundre, via Wikipedia</w:t>
      </w:r>
    </w:p>
    <w:p w14:paraId="0551FD0E" w14:textId="77777777" w:rsidR="00A9601A" w:rsidRDefault="00A9601A" w:rsidP="00350D42">
      <w:pPr>
        <w:rPr>
          <w:b/>
          <w:sz w:val="28"/>
          <w:szCs w:val="28"/>
          <w:u w:val="single"/>
          <w:lang w:val="nb-NO"/>
        </w:rPr>
      </w:pPr>
    </w:p>
    <w:p w14:paraId="799B2A99" w14:textId="4E0DC402" w:rsidR="00374700" w:rsidRPr="00667B49" w:rsidRDefault="003133F2" w:rsidP="00350D42">
      <w:pPr>
        <w:rPr>
          <w:b/>
          <w:sz w:val="28"/>
          <w:szCs w:val="28"/>
          <w:lang w:val="nb-NO"/>
        </w:rPr>
      </w:pPr>
      <w:r w:rsidRPr="00667B49">
        <w:rPr>
          <w:b/>
          <w:sz w:val="28"/>
          <w:szCs w:val="28"/>
          <w:u w:val="single"/>
          <w:lang w:val="nb-NO"/>
        </w:rPr>
        <w:t xml:space="preserve">Onsdag 16. september </w:t>
      </w:r>
      <w:r w:rsidR="00506E84" w:rsidRPr="00667B49">
        <w:rPr>
          <w:b/>
          <w:sz w:val="28"/>
          <w:szCs w:val="28"/>
          <w:u w:val="single"/>
          <w:lang w:val="nb-NO"/>
        </w:rPr>
        <w:t xml:space="preserve">kl </w:t>
      </w:r>
      <w:r w:rsidR="00EF14E7" w:rsidRPr="00667B49">
        <w:rPr>
          <w:b/>
          <w:sz w:val="28"/>
          <w:szCs w:val="28"/>
          <w:u w:val="single"/>
          <w:lang w:val="nb-NO"/>
        </w:rPr>
        <w:t>19</w:t>
      </w:r>
      <w:r w:rsidR="00314A1E">
        <w:rPr>
          <w:b/>
          <w:sz w:val="28"/>
          <w:szCs w:val="28"/>
          <w:u w:val="single"/>
          <w:lang w:val="nb-NO"/>
        </w:rPr>
        <w:t>.</w:t>
      </w:r>
      <w:r w:rsidR="00EF14E7" w:rsidRPr="00667B49">
        <w:rPr>
          <w:b/>
          <w:sz w:val="28"/>
          <w:szCs w:val="28"/>
          <w:u w:val="single"/>
          <w:lang w:val="nb-NO"/>
        </w:rPr>
        <w:t>00</w:t>
      </w:r>
      <w:r w:rsidR="00506E84" w:rsidRPr="00667B49">
        <w:rPr>
          <w:b/>
          <w:sz w:val="28"/>
          <w:szCs w:val="28"/>
          <w:u w:val="single"/>
          <w:lang w:val="nb-NO"/>
        </w:rPr>
        <w:t>:</w:t>
      </w:r>
    </w:p>
    <w:p w14:paraId="7A306E69" w14:textId="157822CD" w:rsidR="00BA44F0" w:rsidRPr="000B7AC6" w:rsidRDefault="00EF14E7" w:rsidP="00350D42">
      <w:pPr>
        <w:rPr>
          <w:b/>
          <w:sz w:val="28"/>
          <w:szCs w:val="28"/>
          <w:lang w:val="nn-NO"/>
        </w:rPr>
      </w:pPr>
      <w:r w:rsidRPr="000B7AC6">
        <w:rPr>
          <w:b/>
          <w:sz w:val="28"/>
          <w:szCs w:val="28"/>
          <w:lang w:val="nn-NO"/>
        </w:rPr>
        <w:t>Foredrag ved Denise Campbell, Rijksmuseum Amsterdam</w:t>
      </w:r>
    </w:p>
    <w:p w14:paraId="6171C562" w14:textId="17F25057" w:rsidR="00BA44F0" w:rsidRPr="00667B49" w:rsidRDefault="00EF14E7" w:rsidP="00EF14E7">
      <w:pPr>
        <w:rPr>
          <w:lang w:val="nb-NO"/>
        </w:rPr>
      </w:pPr>
      <w:proofErr w:type="gramStart"/>
      <w:r w:rsidRPr="002122DD">
        <w:rPr>
          <w:lang w:val="en-US"/>
        </w:rPr>
        <w:t>"Jan Albert Sichterman and his armorial porcelain".</w:t>
      </w:r>
      <w:proofErr w:type="gramEnd"/>
      <w:r w:rsidRPr="002122DD">
        <w:rPr>
          <w:lang w:val="en-US"/>
        </w:rPr>
        <w:t xml:space="preserve"> </w:t>
      </w:r>
      <w:r w:rsidRPr="00667B49">
        <w:rPr>
          <w:lang w:val="nb-NO"/>
        </w:rPr>
        <w:t>Sichterman var en rik og mektig handelsmann fra Groningen i Nederland</w:t>
      </w:r>
      <w:r w:rsidR="00314A1E">
        <w:rPr>
          <w:lang w:val="nb-NO"/>
        </w:rPr>
        <w:t xml:space="preserve"> og</w:t>
      </w:r>
      <w:r w:rsidRPr="00667B49">
        <w:rPr>
          <w:lang w:val="nb-NO"/>
        </w:rPr>
        <w:t xml:space="preserve"> virket på 1700-tallet. Han samlet kunst, utsøkte møbler, sølv og mye annet,</w:t>
      </w:r>
      <w:r w:rsidR="00314A1E">
        <w:rPr>
          <w:lang w:val="nb-NO"/>
        </w:rPr>
        <w:t xml:space="preserve"> og hadde</w:t>
      </w:r>
      <w:r w:rsidRPr="00667B49">
        <w:rPr>
          <w:lang w:val="nb-NO"/>
        </w:rPr>
        <w:t xml:space="preserve"> en imponerende samling kinesisk porselen. Dette ble vist i en utstilling i Groningen i fjor: </w:t>
      </w:r>
      <w:hyperlink r:id="rId11" w:history="1">
        <w:r w:rsidR="005557ED" w:rsidRPr="00562EB3">
          <w:rPr>
            <w:rStyle w:val="Hyperkobling"/>
            <w:lang w:val="nb-NO"/>
          </w:rPr>
          <w:t>http://www.groningermuseum.nl/en/exhibition/king-groningen-jan-albert-sichterman-1692-1764</w:t>
        </w:r>
      </w:hyperlink>
      <w:r w:rsidRPr="00667B49">
        <w:rPr>
          <w:lang w:val="nb-NO"/>
        </w:rPr>
        <w:t>. Denise Campbell</w:t>
      </w:r>
      <w:r w:rsidR="002A21B2">
        <w:rPr>
          <w:lang w:val="nb-NO"/>
        </w:rPr>
        <w:t xml:space="preserve"> var medkurator på utstillingen</w:t>
      </w:r>
      <w:r w:rsidRPr="00667B49">
        <w:rPr>
          <w:lang w:val="nb-NO"/>
        </w:rPr>
        <w:t xml:space="preserve"> og vil snakke om porselensdelen av den, </w:t>
      </w:r>
      <w:r w:rsidR="00314A1E">
        <w:rPr>
          <w:lang w:val="nb-NO"/>
        </w:rPr>
        <w:t>slik</w:t>
      </w:r>
      <w:r w:rsidRPr="00667B49">
        <w:rPr>
          <w:lang w:val="nb-NO"/>
        </w:rPr>
        <w:t xml:space="preserve"> hun beskrev </w:t>
      </w:r>
      <w:r w:rsidR="00314A1E">
        <w:rPr>
          <w:lang w:val="nb-NO"/>
        </w:rPr>
        <w:t xml:space="preserve">den </w:t>
      </w:r>
      <w:r w:rsidRPr="00667B49">
        <w:rPr>
          <w:lang w:val="nb-NO"/>
        </w:rPr>
        <w:t xml:space="preserve">i utstillingens katalog. </w:t>
      </w:r>
      <w:r w:rsidR="00B91CF1">
        <w:rPr>
          <w:lang w:val="nb-NO"/>
        </w:rPr>
        <w:t>Det blir lett bevertning</w:t>
      </w:r>
      <w:r w:rsidR="00314A1E">
        <w:rPr>
          <w:lang w:val="nb-NO"/>
        </w:rPr>
        <w:t xml:space="preserve"> på møtet.</w:t>
      </w:r>
    </w:p>
    <w:p w14:paraId="22AC0037" w14:textId="559B0552" w:rsidR="002E020F" w:rsidRPr="00667B49" w:rsidRDefault="00BA44F0" w:rsidP="00350D42">
      <w:pPr>
        <w:rPr>
          <w:lang w:val="nb-NO"/>
        </w:rPr>
      </w:pPr>
      <w:r w:rsidRPr="00667B49">
        <w:rPr>
          <w:b/>
          <w:lang w:val="nb-NO"/>
        </w:rPr>
        <w:t xml:space="preserve">Adresse: Schafteløkken, Zahlkasserer Schafts plass 1 (inngang </w:t>
      </w:r>
      <w:r w:rsidR="007B51DA" w:rsidRPr="00667B49">
        <w:rPr>
          <w:b/>
          <w:lang w:val="nb-NO"/>
        </w:rPr>
        <w:t>fra Solheimsgt.</w:t>
      </w:r>
      <w:r w:rsidRPr="00667B49">
        <w:rPr>
          <w:b/>
          <w:lang w:val="nb-NO"/>
        </w:rPr>
        <w:t xml:space="preserve"> 2), Oslo.</w:t>
      </w:r>
    </w:p>
    <w:p w14:paraId="413CFF0B" w14:textId="151B4D7D" w:rsidR="001F7348" w:rsidRPr="00667B49" w:rsidRDefault="00F465E3" w:rsidP="001F7348">
      <w:pPr>
        <w:keepNext/>
        <w:jc w:val="center"/>
        <w:rPr>
          <w:lang w:val="nb-NO"/>
        </w:rPr>
      </w:pPr>
      <w:r>
        <w:rPr>
          <w:noProof/>
          <w:lang w:val="nb-NO" w:eastAsia="zh-CN"/>
        </w:rPr>
        <w:drawing>
          <wp:inline distT="0" distB="0" distL="0" distR="0" wp14:anchorId="1B0D4816" wp14:editId="1AD8A6A4">
            <wp:extent cx="2577646" cy="2608702"/>
            <wp:effectExtent l="19050" t="19050" r="13335" b="20320"/>
            <wp:docPr id="5" name="Bilde 5" descr="http://www.rmchait.com/images/1Catherine-the-Great-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mchait.com/images/1Catherine-the-Great-Pla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46" cy="2608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A4E22" w14:textId="71BEC613" w:rsidR="00E20E12" w:rsidRPr="00667B49" w:rsidRDefault="00F465E3" w:rsidP="001F7348">
      <w:pPr>
        <w:pStyle w:val="Bildetekst"/>
        <w:jc w:val="center"/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>Våpenskjoldet til Catarina den store av Russland, 1785 (Qianlong)</w:t>
      </w:r>
    </w:p>
    <w:p w14:paraId="671EBCAE" w14:textId="77777777" w:rsidR="008A7FB7" w:rsidRPr="00667B49" w:rsidRDefault="008A7FB7" w:rsidP="008A7FB7">
      <w:pPr>
        <w:rPr>
          <w:lang w:val="nb-NO"/>
        </w:rPr>
      </w:pPr>
    </w:p>
    <w:p w14:paraId="45A5977D" w14:textId="7B09C0AC" w:rsidR="00374700" w:rsidRPr="00667B49" w:rsidRDefault="00B131A9" w:rsidP="007B51DA">
      <w:pPr>
        <w:rPr>
          <w:b/>
          <w:sz w:val="28"/>
          <w:szCs w:val="28"/>
          <w:lang w:val="nb-NO"/>
        </w:rPr>
      </w:pPr>
      <w:r w:rsidRPr="00667B49">
        <w:rPr>
          <w:b/>
          <w:sz w:val="28"/>
          <w:szCs w:val="28"/>
          <w:u w:val="single"/>
          <w:lang w:val="nb-NO"/>
        </w:rPr>
        <w:t>Torsdag 15. oktober</w:t>
      </w:r>
      <w:r>
        <w:rPr>
          <w:b/>
          <w:sz w:val="28"/>
          <w:szCs w:val="28"/>
          <w:u w:val="single"/>
          <w:lang w:val="nb-NO"/>
        </w:rPr>
        <w:t xml:space="preserve"> </w:t>
      </w:r>
      <w:r w:rsidRPr="00667B49">
        <w:rPr>
          <w:b/>
          <w:sz w:val="28"/>
          <w:szCs w:val="28"/>
          <w:u w:val="single"/>
          <w:lang w:val="nb-NO"/>
        </w:rPr>
        <w:t xml:space="preserve"> kl 19</w:t>
      </w:r>
      <w:r>
        <w:rPr>
          <w:b/>
          <w:sz w:val="28"/>
          <w:szCs w:val="28"/>
          <w:u w:val="single"/>
          <w:lang w:val="nb-NO"/>
        </w:rPr>
        <w:t>.</w:t>
      </w:r>
      <w:r w:rsidRPr="00667B49">
        <w:rPr>
          <w:b/>
          <w:sz w:val="28"/>
          <w:szCs w:val="28"/>
          <w:u w:val="single"/>
          <w:lang w:val="nb-NO"/>
        </w:rPr>
        <w:t>00:</w:t>
      </w:r>
    </w:p>
    <w:p w14:paraId="746757FE" w14:textId="206C95CB" w:rsidR="007B51DA" w:rsidRPr="00667B49" w:rsidRDefault="00667B49" w:rsidP="007B51DA">
      <w:pPr>
        <w:rPr>
          <w:b/>
          <w:sz w:val="28"/>
          <w:szCs w:val="28"/>
          <w:lang w:val="nb-NO"/>
        </w:rPr>
      </w:pPr>
      <w:r w:rsidRPr="00667B49">
        <w:rPr>
          <w:b/>
          <w:sz w:val="28"/>
          <w:szCs w:val="28"/>
          <w:lang w:val="nb-NO"/>
        </w:rPr>
        <w:t xml:space="preserve">Medlemsmøte </w:t>
      </w:r>
      <w:r w:rsidR="00314A1E">
        <w:rPr>
          <w:b/>
          <w:sz w:val="28"/>
          <w:szCs w:val="28"/>
          <w:lang w:val="nb-NO"/>
        </w:rPr>
        <w:t xml:space="preserve">med </w:t>
      </w:r>
      <w:r w:rsidRPr="00667B49">
        <w:rPr>
          <w:b/>
          <w:sz w:val="28"/>
          <w:szCs w:val="28"/>
          <w:lang w:val="nb-NO"/>
        </w:rPr>
        <w:t>h</w:t>
      </w:r>
      <w:r w:rsidR="00506E84" w:rsidRPr="00667B49">
        <w:rPr>
          <w:b/>
          <w:sz w:val="28"/>
          <w:szCs w:val="28"/>
          <w:lang w:val="nb-NO"/>
        </w:rPr>
        <w:t>a</w:t>
      </w:r>
      <w:r w:rsidR="006F6633" w:rsidRPr="00667B49">
        <w:rPr>
          <w:b/>
          <w:sz w:val="28"/>
          <w:szCs w:val="28"/>
          <w:lang w:val="nb-NO"/>
        </w:rPr>
        <w:t>ndling session</w:t>
      </w:r>
      <w:r w:rsidR="007B51DA" w:rsidRPr="00667B49">
        <w:rPr>
          <w:b/>
          <w:sz w:val="28"/>
          <w:szCs w:val="28"/>
          <w:lang w:val="nb-NO"/>
        </w:rPr>
        <w:t xml:space="preserve"> </w:t>
      </w:r>
    </w:p>
    <w:p w14:paraId="505406EC" w14:textId="3A451789" w:rsidR="00E20E12" w:rsidRPr="00667B49" w:rsidRDefault="00667B49" w:rsidP="00667B49">
      <w:pPr>
        <w:rPr>
          <w:lang w:val="nb-NO"/>
        </w:rPr>
      </w:pPr>
      <w:r w:rsidRPr="00667B49">
        <w:rPr>
          <w:lang w:val="nb-NO"/>
        </w:rPr>
        <w:t>Denne høsttorsdagen arrangerer vi en "handling session", der medlemmene kan ta med seg orientalske keramikk- og porselensgjenstander de har lyst til å vise frem, fortelle om, diskutere eller spørre om. Vi sitter rundt bordet og sender dem på rundgang</w:t>
      </w:r>
      <w:r w:rsidR="00314A1E">
        <w:rPr>
          <w:lang w:val="nb-NO"/>
        </w:rPr>
        <w:t>.</w:t>
      </w:r>
      <w:r w:rsidRPr="00667B49">
        <w:rPr>
          <w:lang w:val="nb-NO"/>
        </w:rPr>
        <w:t xml:space="preserve"> </w:t>
      </w:r>
      <w:r w:rsidR="00314A1E">
        <w:rPr>
          <w:lang w:val="nb-NO"/>
        </w:rPr>
        <w:t>D</w:t>
      </w:r>
      <w:r w:rsidRPr="00667B49">
        <w:rPr>
          <w:lang w:val="nb-NO"/>
        </w:rPr>
        <w:t xml:space="preserve">ette blir en spennende blanding av kunnskapsutveksling, undring og nærkontakt av tredje grad! </w:t>
      </w:r>
      <w:r w:rsidR="00B91CF1">
        <w:rPr>
          <w:lang w:val="nb-NO"/>
        </w:rPr>
        <w:t>Det blir lett bevertning</w:t>
      </w:r>
      <w:r w:rsidR="007B51DA" w:rsidRPr="00667B49">
        <w:rPr>
          <w:lang w:val="nb-NO"/>
        </w:rPr>
        <w:t xml:space="preserve">.  </w:t>
      </w:r>
    </w:p>
    <w:p w14:paraId="5CD2220F" w14:textId="77CFEC5D" w:rsidR="00C24840" w:rsidRDefault="008A7FB7" w:rsidP="00A9601A">
      <w:pPr>
        <w:rPr>
          <w:b/>
          <w:lang w:val="nb-NO"/>
        </w:rPr>
      </w:pPr>
      <w:r w:rsidRPr="00667B49">
        <w:rPr>
          <w:b/>
          <w:lang w:val="nb-NO"/>
        </w:rPr>
        <w:t>Adresse: Schafteløkken, Zahlkasserer Schafts plass 1 (inngang fra Solheimsgt. 2), Oslo.</w:t>
      </w:r>
    </w:p>
    <w:p w14:paraId="7EAB9AC0" w14:textId="77777777" w:rsidR="00A9601A" w:rsidRPr="00667B49" w:rsidRDefault="00A9601A" w:rsidP="00A9601A">
      <w:pPr>
        <w:rPr>
          <w:b/>
          <w:sz w:val="28"/>
          <w:szCs w:val="28"/>
          <w:u w:val="single"/>
          <w:lang w:val="nb-NO"/>
        </w:rPr>
      </w:pPr>
    </w:p>
    <w:p w14:paraId="124A1A47" w14:textId="7DFC2B15" w:rsidR="00374700" w:rsidRPr="00667B49" w:rsidRDefault="00B131A9" w:rsidP="00350D42">
      <w:pPr>
        <w:rPr>
          <w:b/>
          <w:sz w:val="28"/>
          <w:szCs w:val="28"/>
          <w:lang w:val="nb-NO"/>
        </w:rPr>
      </w:pPr>
      <w:r w:rsidRPr="00667B49">
        <w:rPr>
          <w:b/>
          <w:sz w:val="28"/>
          <w:szCs w:val="28"/>
          <w:u w:val="single"/>
          <w:lang w:val="nb-NO"/>
        </w:rPr>
        <w:t>Onsdag 2. desember</w:t>
      </w:r>
      <w:r>
        <w:rPr>
          <w:b/>
          <w:sz w:val="28"/>
          <w:szCs w:val="28"/>
          <w:u w:val="single"/>
          <w:lang w:val="nb-NO"/>
        </w:rPr>
        <w:t xml:space="preserve"> </w:t>
      </w:r>
      <w:r w:rsidRPr="00667B49">
        <w:rPr>
          <w:b/>
          <w:sz w:val="28"/>
          <w:szCs w:val="28"/>
          <w:u w:val="single"/>
          <w:lang w:val="nb-NO"/>
        </w:rPr>
        <w:t>kl</w:t>
      </w:r>
      <w:r>
        <w:rPr>
          <w:b/>
          <w:sz w:val="28"/>
          <w:szCs w:val="28"/>
          <w:u w:val="single"/>
          <w:lang w:val="nb-NO"/>
        </w:rPr>
        <w:t xml:space="preserve"> 19.00</w:t>
      </w:r>
      <w:r w:rsidRPr="00667B49">
        <w:rPr>
          <w:b/>
          <w:sz w:val="28"/>
          <w:szCs w:val="28"/>
          <w:u w:val="single"/>
          <w:lang w:val="nb-NO"/>
        </w:rPr>
        <w:t>:</w:t>
      </w:r>
      <w:r w:rsidRPr="00667B49">
        <w:rPr>
          <w:b/>
          <w:sz w:val="28"/>
          <w:szCs w:val="28"/>
          <w:lang w:val="nb-NO"/>
        </w:rPr>
        <w:t xml:space="preserve"> </w:t>
      </w:r>
    </w:p>
    <w:p w14:paraId="3F75E048" w14:textId="41B14F23" w:rsidR="008A7FB7" w:rsidRPr="00667B49" w:rsidRDefault="002C42F3" w:rsidP="00350D42">
      <w:pPr>
        <w:rPr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Årsmøte i NSOK</w:t>
      </w:r>
    </w:p>
    <w:p w14:paraId="46E222CE" w14:textId="1C2E0F7B" w:rsidR="00350D42" w:rsidRPr="00667B49" w:rsidRDefault="004453F0" w:rsidP="00801B35">
      <w:pPr>
        <w:rPr>
          <w:lang w:val="nb-NO"/>
        </w:rPr>
      </w:pPr>
      <w:r w:rsidRPr="004453F0">
        <w:rPr>
          <w:lang w:val="nb-NO"/>
        </w:rPr>
        <w:t xml:space="preserve">Etter gjennomgang av årsmøtesakene </w:t>
      </w:r>
      <w:r w:rsidR="00314A1E">
        <w:rPr>
          <w:lang w:val="nb-NO"/>
        </w:rPr>
        <w:t>vil</w:t>
      </w:r>
      <w:r w:rsidRPr="004453F0">
        <w:rPr>
          <w:lang w:val="nb-NO"/>
        </w:rPr>
        <w:t xml:space="preserve"> </w:t>
      </w:r>
      <w:r>
        <w:rPr>
          <w:lang w:val="nb-NO"/>
        </w:rPr>
        <w:t>Jessica Harrison-Hall ved</w:t>
      </w:r>
      <w:r w:rsidR="00801B35" w:rsidRPr="00801B35">
        <w:rPr>
          <w:lang w:val="nb-NO"/>
        </w:rPr>
        <w:t xml:space="preserve"> British Museu</w:t>
      </w:r>
      <w:r w:rsidR="00894B69">
        <w:rPr>
          <w:lang w:val="nb-NO"/>
        </w:rPr>
        <w:t>m</w:t>
      </w:r>
      <w:r>
        <w:rPr>
          <w:lang w:val="nb-NO"/>
        </w:rPr>
        <w:t xml:space="preserve"> til å holde foredrag for foreningens medlemmer</w:t>
      </w:r>
      <w:r w:rsidR="00894B69">
        <w:rPr>
          <w:lang w:val="nb-NO"/>
        </w:rPr>
        <w:t>. Tittel på foredraget kommer</w:t>
      </w:r>
      <w:r w:rsidR="00314A1E">
        <w:rPr>
          <w:lang w:val="nb-NO"/>
        </w:rPr>
        <w:t xml:space="preserve"> senere</w:t>
      </w:r>
      <w:r w:rsidR="00894B69">
        <w:rPr>
          <w:lang w:val="nb-NO"/>
        </w:rPr>
        <w:t xml:space="preserve">. </w:t>
      </w:r>
      <w:r w:rsidR="00B91CF1">
        <w:rPr>
          <w:lang w:val="nb-NO"/>
        </w:rPr>
        <w:t>Det blir lett bevertning</w:t>
      </w:r>
      <w:r w:rsidR="00801B35" w:rsidRPr="00801B35">
        <w:rPr>
          <w:lang w:val="nb-NO"/>
        </w:rPr>
        <w:t>.</w:t>
      </w:r>
    </w:p>
    <w:p w14:paraId="30E01BE6" w14:textId="77777777" w:rsidR="008A7FB7" w:rsidRPr="00667B49" w:rsidRDefault="008A7FB7" w:rsidP="008A7FB7">
      <w:pPr>
        <w:rPr>
          <w:b/>
          <w:lang w:val="nb-NO"/>
        </w:rPr>
      </w:pPr>
      <w:r w:rsidRPr="00667B49">
        <w:rPr>
          <w:b/>
          <w:lang w:val="nb-NO"/>
        </w:rPr>
        <w:t>Adresse: Schafteløkken, Zahlkasserer Schafts plass 1 (inngang fra Solheimsgt. 2), Oslo.</w:t>
      </w:r>
    </w:p>
    <w:p w14:paraId="5EC6FAEE" w14:textId="77777777" w:rsidR="002F6802" w:rsidRDefault="002F6802" w:rsidP="00350D42">
      <w:pPr>
        <w:rPr>
          <w:lang w:val="nb-NO"/>
        </w:rPr>
      </w:pPr>
    </w:p>
    <w:p w14:paraId="129558B3" w14:textId="2BDCE178" w:rsidR="002F6802" w:rsidRPr="00667B49" w:rsidRDefault="002F6802" w:rsidP="00350D42">
      <w:pPr>
        <w:rPr>
          <w:lang w:val="nb-NO"/>
        </w:rPr>
      </w:pPr>
      <w:r w:rsidRPr="002F6802">
        <w:rPr>
          <w:b/>
          <w:sz w:val="28"/>
          <w:szCs w:val="28"/>
          <w:u w:val="single"/>
          <w:lang w:val="nb-NO"/>
        </w:rPr>
        <w:t>Nytt fra reisekomiteen:</w:t>
      </w:r>
    </w:p>
    <w:p w14:paraId="0E54567B" w14:textId="3A64DEB4" w:rsidR="00FF19D7" w:rsidRDefault="006B3819" w:rsidP="00350D42">
      <w:pPr>
        <w:rPr>
          <w:lang w:val="nb-NO"/>
        </w:rPr>
      </w:pPr>
      <w:r>
        <w:rPr>
          <w:lang w:val="nb-NO"/>
        </w:rPr>
        <w:t>Reisekomiteen pla</w:t>
      </w:r>
      <w:r w:rsidR="00DA1D8F">
        <w:rPr>
          <w:lang w:val="nb-NO"/>
        </w:rPr>
        <w:t>nlegger en tur til Japan 6.</w:t>
      </w:r>
      <w:r w:rsidR="00A9601A">
        <w:rPr>
          <w:lang w:val="nb-NO"/>
        </w:rPr>
        <w:t>-</w:t>
      </w:r>
      <w:r w:rsidR="00DA1D8F">
        <w:rPr>
          <w:lang w:val="nb-NO"/>
        </w:rPr>
        <w:t xml:space="preserve">20. april 2016, med en beregnet kostnad på </w:t>
      </w:r>
      <w:r w:rsidR="00A9601A">
        <w:rPr>
          <w:lang w:val="nb-NO"/>
        </w:rPr>
        <w:t xml:space="preserve">kr </w:t>
      </w:r>
      <w:r w:rsidR="00DA1D8F">
        <w:rPr>
          <w:lang w:val="nb-NO"/>
        </w:rPr>
        <w:t>34.000</w:t>
      </w:r>
      <w:r w:rsidR="00A9601A">
        <w:rPr>
          <w:lang w:val="nb-NO"/>
        </w:rPr>
        <w:t>-</w:t>
      </w:r>
      <w:r w:rsidR="00DA1D8F">
        <w:rPr>
          <w:lang w:val="nb-NO"/>
        </w:rPr>
        <w:t xml:space="preserve">38.000 per person. </w:t>
      </w:r>
      <w:r w:rsidR="002B35AE">
        <w:rPr>
          <w:lang w:val="nb-NO"/>
        </w:rPr>
        <w:t>I Japan planlegge</w:t>
      </w:r>
      <w:r w:rsidR="00A9601A">
        <w:rPr>
          <w:lang w:val="nb-NO"/>
        </w:rPr>
        <w:t>r vi</w:t>
      </w:r>
      <w:r w:rsidR="002B35AE">
        <w:rPr>
          <w:lang w:val="nb-NO"/>
        </w:rPr>
        <w:t xml:space="preserve"> besøk</w:t>
      </w:r>
      <w:r w:rsidR="00A9601A">
        <w:rPr>
          <w:lang w:val="nb-NO"/>
        </w:rPr>
        <w:t xml:space="preserve"> i</w:t>
      </w:r>
      <w:r w:rsidR="00DA1D8F">
        <w:rPr>
          <w:lang w:val="nb-NO"/>
        </w:rPr>
        <w:t xml:space="preserve"> flere byer (Saga, Nagasaki, Hiroshima, Miya</w:t>
      </w:r>
      <w:r w:rsidR="00D26324">
        <w:rPr>
          <w:lang w:val="nb-NO"/>
        </w:rPr>
        <w:t xml:space="preserve">shima, Kyoto og Tokyo), museer, parker og </w:t>
      </w:r>
      <w:r w:rsidR="002B35AE">
        <w:rPr>
          <w:lang w:val="nb-NO"/>
        </w:rPr>
        <w:t>kilns</w:t>
      </w:r>
      <w:r w:rsidR="00D26324">
        <w:rPr>
          <w:lang w:val="nb-NO"/>
        </w:rPr>
        <w:t>. Påmeldingsfristen for denne</w:t>
      </w:r>
      <w:r w:rsidR="00EE305A">
        <w:rPr>
          <w:lang w:val="nb-NO"/>
        </w:rPr>
        <w:t xml:space="preserve"> turen var 20. august, og det e</w:t>
      </w:r>
      <w:r w:rsidR="00D26324">
        <w:rPr>
          <w:lang w:val="nb-NO"/>
        </w:rPr>
        <w:t>r satt et tak på</w:t>
      </w:r>
      <w:r w:rsidR="00EE305A">
        <w:rPr>
          <w:lang w:val="nb-NO"/>
        </w:rPr>
        <w:t xml:space="preserve"> totalt</w:t>
      </w:r>
      <w:r w:rsidR="00D26324">
        <w:rPr>
          <w:lang w:val="nb-NO"/>
        </w:rPr>
        <w:t xml:space="preserve"> 20 </w:t>
      </w:r>
      <w:r w:rsidR="00EE305A">
        <w:rPr>
          <w:lang w:val="nb-NO"/>
        </w:rPr>
        <w:t>rei</w:t>
      </w:r>
      <w:r w:rsidR="00E17206">
        <w:rPr>
          <w:lang w:val="nb-NO"/>
        </w:rPr>
        <w:t>s</w:t>
      </w:r>
      <w:r w:rsidR="00EE305A">
        <w:rPr>
          <w:lang w:val="nb-NO"/>
        </w:rPr>
        <w:t>ende</w:t>
      </w:r>
      <w:r w:rsidR="00D26324">
        <w:rPr>
          <w:lang w:val="nb-NO"/>
        </w:rPr>
        <w:t>. Ved eventuelle spørsmål, ta kontakt med leder for reisekomiteen,</w:t>
      </w:r>
      <w:r w:rsidR="00D26324" w:rsidRPr="00D26324">
        <w:rPr>
          <w:lang w:val="nb-NO"/>
        </w:rPr>
        <w:t xml:space="preserve"> Kari (</w:t>
      </w:r>
      <w:hyperlink r:id="rId13" w:history="1">
        <w:r w:rsidR="00D26324" w:rsidRPr="00DA129D">
          <w:rPr>
            <w:rStyle w:val="Hyperkobling"/>
            <w:lang w:val="nb-NO"/>
          </w:rPr>
          <w:t>ksynn-la@online.no</w:t>
        </w:r>
      </w:hyperlink>
      <w:r w:rsidR="00D26324" w:rsidRPr="00D26324">
        <w:rPr>
          <w:lang w:val="nb-NO"/>
        </w:rPr>
        <w:t>)</w:t>
      </w:r>
      <w:r w:rsidR="00D26324">
        <w:rPr>
          <w:lang w:val="nb-NO"/>
        </w:rPr>
        <w:t>.</w:t>
      </w:r>
    </w:p>
    <w:p w14:paraId="14807C3A" w14:textId="4267EE66" w:rsidR="00CE7DBD" w:rsidRPr="00667B49" w:rsidRDefault="00CE7DBD" w:rsidP="001D0ADC">
      <w:pPr>
        <w:jc w:val="center"/>
        <w:rPr>
          <w:lang w:val="nb-NO"/>
        </w:rPr>
      </w:pPr>
      <w:r w:rsidRPr="00667B49">
        <w:rPr>
          <w:lang w:val="nb-NO"/>
        </w:rPr>
        <w:sym w:font="Wingdings 2" w:char="F0B1"/>
      </w:r>
    </w:p>
    <w:p w14:paraId="71FEAB02" w14:textId="76B65DD8" w:rsidR="002D6484" w:rsidRPr="00667B49" w:rsidRDefault="00296C2C" w:rsidP="00E63074">
      <w:pPr>
        <w:pStyle w:val="Brdtekst"/>
        <w:jc w:val="center"/>
        <w:rPr>
          <w:b/>
          <w:lang w:val="nb-NO" w:bidi="nb-NO"/>
        </w:rPr>
      </w:pPr>
      <w:bookmarkStart w:id="0" w:name="_GoBack"/>
      <w:bookmarkEnd w:id="0"/>
      <w:r w:rsidRPr="00667B49">
        <w:rPr>
          <w:b/>
          <w:lang w:val="nb-NO" w:bidi="nb-NO"/>
        </w:rPr>
        <w:t>Vi håper å se dere på de kommende møtene!</w:t>
      </w:r>
    </w:p>
    <w:p w14:paraId="51F36E1A" w14:textId="77777777" w:rsidR="002D6484" w:rsidRPr="00667B49" w:rsidRDefault="002D6484" w:rsidP="00E63074">
      <w:pPr>
        <w:pStyle w:val="Brdtekst"/>
        <w:jc w:val="center"/>
        <w:rPr>
          <w:b/>
          <w:lang w:val="nb-NO" w:bidi="nb-NO"/>
        </w:rPr>
      </w:pPr>
    </w:p>
    <w:p w14:paraId="39E73322" w14:textId="3727F1B5" w:rsidR="009172D5" w:rsidRPr="00667B49" w:rsidRDefault="00350D42" w:rsidP="00E63074">
      <w:pPr>
        <w:pStyle w:val="Brdtekst"/>
        <w:jc w:val="center"/>
        <w:rPr>
          <w:lang w:val="nb-NO" w:bidi="nb-NO"/>
        </w:rPr>
      </w:pPr>
      <w:r w:rsidRPr="00667B49">
        <w:rPr>
          <w:lang w:val="nb-NO" w:bidi="nb-NO"/>
        </w:rPr>
        <w:t>Med beste hilsen fra Styret</w:t>
      </w:r>
    </w:p>
    <w:p w14:paraId="7A16523D" w14:textId="75A1833A" w:rsidR="00E95EAF" w:rsidRPr="00667B49" w:rsidRDefault="009172D5" w:rsidP="009172D5">
      <w:pPr>
        <w:pStyle w:val="Brdtekst"/>
        <w:jc w:val="center"/>
        <w:rPr>
          <w:lang w:val="nb-NO" w:bidi="nb-NO"/>
        </w:rPr>
      </w:pPr>
      <w:r w:rsidRPr="00667B49">
        <w:rPr>
          <w:noProof/>
          <w:lang w:val="nb-NO" w:eastAsia="zh-CN"/>
        </w:rPr>
        <w:drawing>
          <wp:inline distT="0" distB="0" distL="0" distR="0" wp14:anchorId="5A77DE6B" wp14:editId="6FBBB225">
            <wp:extent cx="1977845" cy="1998921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563" cy="20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EAF" w:rsidRPr="00667B49" w:rsidSect="00FF6DEA">
      <w:headerReference w:type="even" r:id="rId15"/>
      <w:headerReference w:type="default" r:id="rId16"/>
      <w:headerReference w:type="first" r:id="rId17"/>
      <w:pgSz w:w="11900" w:h="16840"/>
      <w:pgMar w:top="1134" w:right="1134" w:bottom="1134" w:left="1134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F1BC7E" w14:textId="77777777" w:rsidR="00CD7742" w:rsidRDefault="00CD7742" w:rsidP="009172D5">
      <w:pPr>
        <w:spacing w:line="240" w:lineRule="auto"/>
      </w:pPr>
      <w:r>
        <w:separator/>
      </w:r>
    </w:p>
  </w:endnote>
  <w:endnote w:type="continuationSeparator" w:id="0">
    <w:p w14:paraId="2031844D" w14:textId="77777777" w:rsidR="00CD7742" w:rsidRDefault="00CD7742" w:rsidP="00917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ngti SC Black">
    <w:altName w:val="Arial Unicode MS"/>
    <w:charset w:val="00"/>
    <w:family w:val="auto"/>
    <w:pitch w:val="variable"/>
    <w:sig w:usb0="00000000" w:usb1="080F0000" w:usb2="0000000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10D155" w14:textId="77777777" w:rsidR="00CD7742" w:rsidRDefault="00CD7742" w:rsidP="009172D5">
      <w:pPr>
        <w:spacing w:line="240" w:lineRule="auto"/>
      </w:pPr>
      <w:r>
        <w:separator/>
      </w:r>
    </w:p>
  </w:footnote>
  <w:footnote w:type="continuationSeparator" w:id="0">
    <w:p w14:paraId="51048FE1" w14:textId="77777777" w:rsidR="00CD7742" w:rsidRDefault="00CD7742" w:rsidP="009172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1C11C" w14:textId="6CC9B97D" w:rsidR="00DA1D8F" w:rsidRDefault="008E09F9">
    <w:pPr>
      <w:pStyle w:val="Topptekst"/>
    </w:pPr>
    <w:r>
      <w:rPr>
        <w:noProof/>
        <w:lang w:val="en-US" w:eastAsia="nb-NO"/>
      </w:rPr>
      <w:pict w14:anchorId="11DDD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798pt;height:808pt;z-index:-251657216;mso-wrap-edited:f;mso-position-horizontal:center;mso-position-horizontal-relative:margin;mso-position-vertical:center;mso-position-vertical-relative:margin" wrapcoords="-20 0 -20 21559 21600 21559 21600 0 -20 0">
          <v:imagedata r:id="rId1" o:title="logosva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DA2ED" w14:textId="3DF3C07A" w:rsidR="00DA1D8F" w:rsidRDefault="008E09F9">
    <w:pPr>
      <w:pStyle w:val="Topptekst"/>
    </w:pPr>
    <w:r>
      <w:rPr>
        <w:noProof/>
        <w:lang w:val="en-US" w:eastAsia="nb-NO"/>
      </w:rPr>
      <w:pict w14:anchorId="4B2BDC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798pt;height:808pt;z-index:-251658240;mso-wrap-edited:f;mso-position-horizontal:center;mso-position-horizontal-relative:margin;mso-position-vertical:center;mso-position-vertical-relative:margin" wrapcoords="-20 0 -20 21559 21600 21559 21600 0 -20 0">
          <v:imagedata r:id="rId1" o:title="logosva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F2DEC" w14:textId="06F2106A" w:rsidR="00DA1D8F" w:rsidRDefault="008E09F9">
    <w:pPr>
      <w:pStyle w:val="Topptekst"/>
    </w:pPr>
    <w:r>
      <w:rPr>
        <w:noProof/>
        <w:lang w:val="en-US" w:eastAsia="nb-NO"/>
      </w:rPr>
      <w:pict w14:anchorId="0F6C64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798pt;height:808pt;z-index:-251656192;mso-wrap-edited:f;mso-position-horizontal:center;mso-position-horizontal-relative:margin;mso-position-vertical:center;mso-position-vertical-relative:margin" wrapcoords="-20 0 -20 21559 21600 21559 21600 0 -20 0">
          <v:imagedata r:id="rId1" o:title="logosva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uppressSpBfAfterPgBrk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F1F"/>
    <w:rsid w:val="00067AE9"/>
    <w:rsid w:val="0007414C"/>
    <w:rsid w:val="000742D0"/>
    <w:rsid w:val="000B7AC6"/>
    <w:rsid w:val="00100184"/>
    <w:rsid w:val="001001E8"/>
    <w:rsid w:val="0011327F"/>
    <w:rsid w:val="001355A7"/>
    <w:rsid w:val="001B177C"/>
    <w:rsid w:val="001D03E4"/>
    <w:rsid w:val="001D0ADC"/>
    <w:rsid w:val="001D19E2"/>
    <w:rsid w:val="001D78EC"/>
    <w:rsid w:val="001F7348"/>
    <w:rsid w:val="002076EA"/>
    <w:rsid w:val="002122DD"/>
    <w:rsid w:val="00251FFC"/>
    <w:rsid w:val="00262244"/>
    <w:rsid w:val="00296C2C"/>
    <w:rsid w:val="002A21B2"/>
    <w:rsid w:val="002B35AE"/>
    <w:rsid w:val="002C42F3"/>
    <w:rsid w:val="002D6484"/>
    <w:rsid w:val="002E020F"/>
    <w:rsid w:val="002E10DD"/>
    <w:rsid w:val="002F6802"/>
    <w:rsid w:val="003133F2"/>
    <w:rsid w:val="00314A1E"/>
    <w:rsid w:val="00326E3E"/>
    <w:rsid w:val="00350D42"/>
    <w:rsid w:val="003541DB"/>
    <w:rsid w:val="003548BE"/>
    <w:rsid w:val="00356E11"/>
    <w:rsid w:val="00374700"/>
    <w:rsid w:val="003E2C9E"/>
    <w:rsid w:val="00414A28"/>
    <w:rsid w:val="004453F0"/>
    <w:rsid w:val="0045464E"/>
    <w:rsid w:val="0046012C"/>
    <w:rsid w:val="004B55BD"/>
    <w:rsid w:val="004D3D60"/>
    <w:rsid w:val="004D45F7"/>
    <w:rsid w:val="004F6EDF"/>
    <w:rsid w:val="00506E84"/>
    <w:rsid w:val="005557ED"/>
    <w:rsid w:val="00560D81"/>
    <w:rsid w:val="00591630"/>
    <w:rsid w:val="005C3339"/>
    <w:rsid w:val="006023A7"/>
    <w:rsid w:val="00617F1F"/>
    <w:rsid w:val="006255BB"/>
    <w:rsid w:val="0062653E"/>
    <w:rsid w:val="006471C3"/>
    <w:rsid w:val="00651E4B"/>
    <w:rsid w:val="00667B49"/>
    <w:rsid w:val="006B1208"/>
    <w:rsid w:val="006B3819"/>
    <w:rsid w:val="006F6633"/>
    <w:rsid w:val="007749FB"/>
    <w:rsid w:val="007828D0"/>
    <w:rsid w:val="0078464F"/>
    <w:rsid w:val="007A00A8"/>
    <w:rsid w:val="007B51DA"/>
    <w:rsid w:val="007E2F18"/>
    <w:rsid w:val="007E5AC1"/>
    <w:rsid w:val="00801B35"/>
    <w:rsid w:val="008529E1"/>
    <w:rsid w:val="00882CBB"/>
    <w:rsid w:val="00894B69"/>
    <w:rsid w:val="008A4021"/>
    <w:rsid w:val="008A7FB7"/>
    <w:rsid w:val="008E09F9"/>
    <w:rsid w:val="008E13E4"/>
    <w:rsid w:val="009172D5"/>
    <w:rsid w:val="009A028F"/>
    <w:rsid w:val="00A23D56"/>
    <w:rsid w:val="00A739C6"/>
    <w:rsid w:val="00A9601A"/>
    <w:rsid w:val="00AB1334"/>
    <w:rsid w:val="00AD1F9D"/>
    <w:rsid w:val="00AE32D1"/>
    <w:rsid w:val="00B131A9"/>
    <w:rsid w:val="00B207BC"/>
    <w:rsid w:val="00B524F6"/>
    <w:rsid w:val="00B57400"/>
    <w:rsid w:val="00B91CF1"/>
    <w:rsid w:val="00BA2704"/>
    <w:rsid w:val="00BA44F0"/>
    <w:rsid w:val="00BB5728"/>
    <w:rsid w:val="00BE0EB9"/>
    <w:rsid w:val="00BE20D6"/>
    <w:rsid w:val="00BF6506"/>
    <w:rsid w:val="00C04F14"/>
    <w:rsid w:val="00C06C78"/>
    <w:rsid w:val="00C24840"/>
    <w:rsid w:val="00C671F0"/>
    <w:rsid w:val="00CA556A"/>
    <w:rsid w:val="00CD7742"/>
    <w:rsid w:val="00CE7DBD"/>
    <w:rsid w:val="00D26324"/>
    <w:rsid w:val="00D26825"/>
    <w:rsid w:val="00D32292"/>
    <w:rsid w:val="00D427C4"/>
    <w:rsid w:val="00D91009"/>
    <w:rsid w:val="00DA1D8F"/>
    <w:rsid w:val="00E04A4F"/>
    <w:rsid w:val="00E17206"/>
    <w:rsid w:val="00E2086F"/>
    <w:rsid w:val="00E20E12"/>
    <w:rsid w:val="00E21FA8"/>
    <w:rsid w:val="00E553F1"/>
    <w:rsid w:val="00E63074"/>
    <w:rsid w:val="00E63A62"/>
    <w:rsid w:val="00E663A5"/>
    <w:rsid w:val="00E95EAF"/>
    <w:rsid w:val="00EA6917"/>
    <w:rsid w:val="00EE099B"/>
    <w:rsid w:val="00EE2477"/>
    <w:rsid w:val="00EE305A"/>
    <w:rsid w:val="00EF14E7"/>
    <w:rsid w:val="00F34EE4"/>
    <w:rsid w:val="00F36120"/>
    <w:rsid w:val="00F465E3"/>
    <w:rsid w:val="00FC4406"/>
    <w:rsid w:val="00FE2436"/>
    <w:rsid w:val="00FF19D7"/>
    <w:rsid w:val="00FF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oNotEmbedSmartTags/>
  <w:decimalSymbol w:val=","/>
  <w:listSeparator w:val=";"/>
  <w14:docId w14:val="7F632A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imSun" w:eastAsia="SimSun" w:hAnsi="Times New Roman" w:cs="Songti SC Black"/>
        <w:sz w:val="24"/>
        <w:szCs w:val="24"/>
        <w:lang w:val="nb-NO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704"/>
    <w:pPr>
      <w:spacing w:line="360" w:lineRule="auto"/>
    </w:pPr>
    <w:rPr>
      <w:rFonts w:ascii="Times New Roman" w:cstheme="minorBidi"/>
      <w:lang w:val="en-GB" w:eastAsia="en-U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Fotnotereferanse">
    <w:name w:val="footnote reference"/>
    <w:basedOn w:val="Standardskriftforavsnitt"/>
    <w:uiPriority w:val="99"/>
    <w:unhideWhenUsed/>
    <w:rsid w:val="00262244"/>
    <w:rPr>
      <w:rFonts w:ascii="Times New Roman" w:hAnsi="Times New Roman"/>
      <w:sz w:val="20"/>
      <w:vertAlign w:val="superscript"/>
    </w:rPr>
  </w:style>
  <w:style w:type="paragraph" w:customStyle="1" w:styleId="Bibliografi1">
    <w:name w:val="Bibliografi1"/>
    <w:autoRedefine/>
    <w:rsid w:val="00006D1E"/>
    <w:pPr>
      <w:ind w:firstLine="720"/>
    </w:pPr>
    <w:rPr>
      <w:lang w:val="en-GB" w:eastAsia="zh-CN"/>
    </w:rPr>
  </w:style>
  <w:style w:type="paragraph" w:styleId="Fotnotetekst">
    <w:name w:val="footnote text"/>
    <w:basedOn w:val="Normal"/>
    <w:link w:val="FotnotetekstTegn"/>
    <w:autoRedefine/>
    <w:uiPriority w:val="99"/>
    <w:unhideWhenUsed/>
    <w:rsid w:val="00262244"/>
    <w:pPr>
      <w:spacing w:line="240" w:lineRule="auto"/>
    </w:pPr>
    <w:rPr>
      <w:rFonts w:cs="Songti SC Black"/>
      <w:sz w:val="20"/>
      <w:lang w:eastAsia="ja-JP"/>
    </w:rPr>
  </w:style>
  <w:style w:type="paragraph" w:styleId="Brdtekstinnrykk">
    <w:name w:val="Body Text Indent"/>
    <w:basedOn w:val="Normal"/>
    <w:autoRedefine/>
    <w:rsid w:val="00D03A90"/>
    <w:rPr>
      <w:sz w:val="20"/>
      <w:lang w:eastAsia="zh-CN"/>
    </w:rPr>
  </w:style>
  <w:style w:type="paragraph" w:customStyle="1" w:styleId="Kinesisk">
    <w:name w:val="Kinesisk"/>
    <w:basedOn w:val="Normal"/>
    <w:autoRedefine/>
    <w:qFormat/>
    <w:rsid w:val="007E5AC1"/>
    <w:rPr>
      <w:rFonts w:ascii="SimSun"/>
      <w:lang w:eastAsia="zh-CN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262244"/>
    <w:rPr>
      <w:rFonts w:ascii="Times New Roman"/>
      <w:sz w:val="20"/>
    </w:rPr>
  </w:style>
  <w:style w:type="paragraph" w:customStyle="1" w:styleId="Brdtekst1">
    <w:name w:val="Brødtekst1"/>
    <w:basedOn w:val="Brdtekst"/>
    <w:autoRedefine/>
    <w:qFormat/>
    <w:rsid w:val="00B207BC"/>
    <w:pPr>
      <w:spacing w:after="0"/>
    </w:pPr>
    <w:rPr>
      <w:rFonts w:cs="Times New Roman"/>
      <w:noProof/>
      <w:lang w:eastAsia="zh-CN"/>
    </w:rPr>
  </w:style>
  <w:style w:type="paragraph" w:styleId="Brdtekst">
    <w:name w:val="Body Text"/>
    <w:basedOn w:val="Normal"/>
    <w:link w:val="BrdtekstTegn"/>
    <w:unhideWhenUsed/>
    <w:rsid w:val="00B207BC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B207BC"/>
    <w:rPr>
      <w:rFonts w:ascii="Times New Roman" w:cstheme="minorBidi"/>
      <w:lang w:eastAsia="en-US"/>
    </w:rPr>
  </w:style>
  <w:style w:type="paragraph" w:styleId="INNH2">
    <w:name w:val="toc 2"/>
    <w:basedOn w:val="Normal"/>
    <w:next w:val="Normal"/>
    <w:autoRedefine/>
    <w:uiPriority w:val="39"/>
    <w:unhideWhenUsed/>
    <w:rsid w:val="004B55BD"/>
    <w:pPr>
      <w:ind w:left="240"/>
    </w:pPr>
    <w:rPr>
      <w:rFonts w:eastAsiaTheme="minorEastAsia"/>
      <w:sz w:val="22"/>
      <w:szCs w:val="22"/>
    </w:rPr>
  </w:style>
  <w:style w:type="paragraph" w:styleId="Tittel">
    <w:name w:val="Title"/>
    <w:basedOn w:val="Normal"/>
    <w:next w:val="Undertittel"/>
    <w:link w:val="TittelTegn"/>
    <w:qFormat/>
    <w:rsid w:val="00B524F6"/>
    <w:pPr>
      <w:tabs>
        <w:tab w:val="left" w:pos="9360"/>
      </w:tabs>
      <w:suppressAutoHyphens/>
      <w:spacing w:line="240" w:lineRule="auto"/>
      <w:ind w:right="-288"/>
      <w:jc w:val="center"/>
    </w:pPr>
    <w:rPr>
      <w:rFonts w:eastAsia="Times New Roman" w:cs="Times New Roman"/>
      <w:b/>
      <w:i/>
      <w:color w:val="000000"/>
      <w:sz w:val="32"/>
      <w:lang w:val="nb-NO" w:eastAsia="nb-NO"/>
    </w:rPr>
  </w:style>
  <w:style w:type="character" w:customStyle="1" w:styleId="TittelTegn">
    <w:name w:val="Tittel Tegn"/>
    <w:basedOn w:val="Standardskriftforavsnitt"/>
    <w:link w:val="Tittel"/>
    <w:rsid w:val="00B524F6"/>
    <w:rPr>
      <w:rFonts w:ascii="Times New Roman" w:eastAsia="Times New Roman" w:cs="Times New Roman"/>
      <w:b/>
      <w:i/>
      <w:color w:val="000000"/>
      <w:sz w:val="32"/>
      <w:lang w:eastAsia="nb-NO"/>
    </w:rPr>
  </w:style>
  <w:style w:type="paragraph" w:styleId="Undertittel">
    <w:name w:val="Subtitle"/>
    <w:basedOn w:val="Normal"/>
    <w:next w:val="Brdtekst"/>
    <w:link w:val="UndertittelTegn"/>
    <w:qFormat/>
    <w:rsid w:val="00B524F6"/>
    <w:pPr>
      <w:tabs>
        <w:tab w:val="left" w:pos="9360"/>
      </w:tabs>
      <w:suppressAutoHyphens/>
      <w:spacing w:line="240" w:lineRule="auto"/>
      <w:ind w:right="-288"/>
      <w:jc w:val="center"/>
    </w:pPr>
    <w:rPr>
      <w:rFonts w:eastAsia="Times New Roman" w:cs="Times New Roman"/>
      <w:b/>
      <w:i/>
      <w:color w:val="000000"/>
      <w:lang w:val="nb-NO" w:eastAsia="nb-NO"/>
    </w:rPr>
  </w:style>
  <w:style w:type="character" w:customStyle="1" w:styleId="UndertittelTegn">
    <w:name w:val="Undertittel Tegn"/>
    <w:basedOn w:val="Standardskriftforavsnitt"/>
    <w:link w:val="Undertittel"/>
    <w:rsid w:val="00B524F6"/>
    <w:rPr>
      <w:rFonts w:ascii="Times New Roman" w:eastAsia="Times New Roman" w:cs="Times New Roman"/>
      <w:b/>
      <w:i/>
      <w:color w:val="000000"/>
      <w:lang w:eastAsia="nb-NO"/>
    </w:rPr>
  </w:style>
  <w:style w:type="character" w:styleId="Hyperkobling">
    <w:name w:val="Hyperlink"/>
    <w:basedOn w:val="Standardskriftforavsnitt"/>
    <w:semiHidden/>
    <w:rsid w:val="00B524F6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AD1F9D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E10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10DD"/>
    <w:rPr>
      <w:rFonts w:ascii="Tahoma" w:hAnsi="Tahoma" w:cs="Tahoma"/>
      <w:sz w:val="16"/>
      <w:szCs w:val="16"/>
      <w:lang w:val="en-GB" w:eastAsia="en-US"/>
    </w:rPr>
  </w:style>
  <w:style w:type="paragraph" w:styleId="Topptekst">
    <w:name w:val="header"/>
    <w:basedOn w:val="Normal"/>
    <w:link w:val="TopptekstTegn"/>
    <w:uiPriority w:val="99"/>
    <w:unhideWhenUsed/>
    <w:rsid w:val="009172D5"/>
    <w:pPr>
      <w:tabs>
        <w:tab w:val="center" w:pos="4680"/>
        <w:tab w:val="right" w:pos="9360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172D5"/>
    <w:rPr>
      <w:rFonts w:ascii="Times New Roman" w:cstheme="minorBidi"/>
      <w:lang w:val="en-GB" w:eastAsia="en-US"/>
    </w:rPr>
  </w:style>
  <w:style w:type="paragraph" w:styleId="Bunntekst">
    <w:name w:val="footer"/>
    <w:basedOn w:val="Normal"/>
    <w:link w:val="BunntekstTegn"/>
    <w:uiPriority w:val="99"/>
    <w:unhideWhenUsed/>
    <w:rsid w:val="009172D5"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172D5"/>
    <w:rPr>
      <w:rFonts w:ascii="Times New Roman" w:cstheme="minorBidi"/>
      <w:lang w:val="en-GB" w:eastAsia="en-US"/>
    </w:rPr>
  </w:style>
  <w:style w:type="paragraph" w:styleId="Bildetekst">
    <w:name w:val="caption"/>
    <w:basedOn w:val="Normal"/>
    <w:next w:val="Normal"/>
    <w:uiPriority w:val="35"/>
    <w:unhideWhenUsed/>
    <w:qFormat/>
    <w:rsid w:val="00BA44F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nihongokanji">
    <w:name w:val="t_nihongo_kanji"/>
    <w:basedOn w:val="Standardskriftforavsnitt"/>
    <w:rsid w:val="00074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imSun" w:eastAsia="SimSun" w:hAnsi="Times New Roman" w:cs="Songti SC Black"/>
        <w:sz w:val="24"/>
        <w:szCs w:val="24"/>
        <w:lang w:val="nb-NO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704"/>
    <w:pPr>
      <w:spacing w:line="360" w:lineRule="auto"/>
    </w:pPr>
    <w:rPr>
      <w:rFonts w:ascii="Times New Roman" w:cstheme="minorBidi"/>
      <w:lang w:val="en-GB" w:eastAsia="en-U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Fotnotereferanse">
    <w:name w:val="footnote reference"/>
    <w:basedOn w:val="Standardskriftforavsnitt"/>
    <w:uiPriority w:val="99"/>
    <w:unhideWhenUsed/>
    <w:rsid w:val="00262244"/>
    <w:rPr>
      <w:rFonts w:ascii="Times New Roman" w:hAnsi="Times New Roman"/>
      <w:sz w:val="20"/>
      <w:vertAlign w:val="superscript"/>
    </w:rPr>
  </w:style>
  <w:style w:type="paragraph" w:customStyle="1" w:styleId="Bibliografi1">
    <w:name w:val="Bibliografi1"/>
    <w:autoRedefine/>
    <w:rsid w:val="00006D1E"/>
    <w:pPr>
      <w:ind w:firstLine="720"/>
    </w:pPr>
    <w:rPr>
      <w:lang w:val="en-GB" w:eastAsia="zh-CN"/>
    </w:rPr>
  </w:style>
  <w:style w:type="paragraph" w:styleId="Fotnotetekst">
    <w:name w:val="footnote text"/>
    <w:basedOn w:val="Normal"/>
    <w:link w:val="FotnotetekstTegn"/>
    <w:autoRedefine/>
    <w:uiPriority w:val="99"/>
    <w:unhideWhenUsed/>
    <w:rsid w:val="00262244"/>
    <w:pPr>
      <w:spacing w:line="240" w:lineRule="auto"/>
    </w:pPr>
    <w:rPr>
      <w:rFonts w:cs="Songti SC Black"/>
      <w:sz w:val="20"/>
      <w:lang w:eastAsia="ja-JP"/>
    </w:rPr>
  </w:style>
  <w:style w:type="paragraph" w:styleId="Brdtekstinnrykk">
    <w:name w:val="Body Text Indent"/>
    <w:basedOn w:val="Normal"/>
    <w:autoRedefine/>
    <w:rsid w:val="00D03A90"/>
    <w:rPr>
      <w:sz w:val="20"/>
      <w:lang w:eastAsia="zh-CN"/>
    </w:rPr>
  </w:style>
  <w:style w:type="paragraph" w:customStyle="1" w:styleId="Kinesisk">
    <w:name w:val="Kinesisk"/>
    <w:basedOn w:val="Normal"/>
    <w:autoRedefine/>
    <w:qFormat/>
    <w:rsid w:val="007E5AC1"/>
    <w:rPr>
      <w:rFonts w:ascii="SimSun"/>
      <w:lang w:eastAsia="zh-CN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262244"/>
    <w:rPr>
      <w:rFonts w:ascii="Times New Roman"/>
      <w:sz w:val="20"/>
    </w:rPr>
  </w:style>
  <w:style w:type="paragraph" w:customStyle="1" w:styleId="Brdtekst1">
    <w:name w:val="Brødtekst1"/>
    <w:basedOn w:val="Brdtekst"/>
    <w:autoRedefine/>
    <w:qFormat/>
    <w:rsid w:val="00B207BC"/>
    <w:pPr>
      <w:spacing w:after="0"/>
    </w:pPr>
    <w:rPr>
      <w:rFonts w:cs="Times New Roman"/>
      <w:noProof/>
      <w:lang w:eastAsia="zh-CN"/>
    </w:rPr>
  </w:style>
  <w:style w:type="paragraph" w:styleId="Brdtekst">
    <w:name w:val="Body Text"/>
    <w:basedOn w:val="Normal"/>
    <w:link w:val="BrdtekstTegn"/>
    <w:unhideWhenUsed/>
    <w:rsid w:val="00B207BC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B207BC"/>
    <w:rPr>
      <w:rFonts w:ascii="Times New Roman" w:cstheme="minorBidi"/>
      <w:lang w:eastAsia="en-US"/>
    </w:rPr>
  </w:style>
  <w:style w:type="paragraph" w:styleId="INNH2">
    <w:name w:val="toc 2"/>
    <w:basedOn w:val="Normal"/>
    <w:next w:val="Normal"/>
    <w:autoRedefine/>
    <w:uiPriority w:val="39"/>
    <w:unhideWhenUsed/>
    <w:rsid w:val="004B55BD"/>
    <w:pPr>
      <w:ind w:left="240"/>
    </w:pPr>
    <w:rPr>
      <w:rFonts w:eastAsiaTheme="minorEastAsia"/>
      <w:sz w:val="22"/>
      <w:szCs w:val="22"/>
    </w:rPr>
  </w:style>
  <w:style w:type="paragraph" w:styleId="Tittel">
    <w:name w:val="Title"/>
    <w:basedOn w:val="Normal"/>
    <w:next w:val="Undertittel"/>
    <w:link w:val="TittelTegn"/>
    <w:qFormat/>
    <w:rsid w:val="00B524F6"/>
    <w:pPr>
      <w:tabs>
        <w:tab w:val="left" w:pos="9360"/>
      </w:tabs>
      <w:suppressAutoHyphens/>
      <w:spacing w:line="240" w:lineRule="auto"/>
      <w:ind w:right="-288"/>
      <w:jc w:val="center"/>
    </w:pPr>
    <w:rPr>
      <w:rFonts w:eastAsia="Times New Roman" w:cs="Times New Roman"/>
      <w:b/>
      <w:i/>
      <w:color w:val="000000"/>
      <w:sz w:val="32"/>
      <w:lang w:val="nb-NO" w:eastAsia="nb-NO"/>
    </w:rPr>
  </w:style>
  <w:style w:type="character" w:customStyle="1" w:styleId="TittelTegn">
    <w:name w:val="Tittel Tegn"/>
    <w:basedOn w:val="Standardskriftforavsnitt"/>
    <w:link w:val="Tittel"/>
    <w:rsid w:val="00B524F6"/>
    <w:rPr>
      <w:rFonts w:ascii="Times New Roman" w:eastAsia="Times New Roman" w:cs="Times New Roman"/>
      <w:b/>
      <w:i/>
      <w:color w:val="000000"/>
      <w:sz w:val="32"/>
      <w:lang w:eastAsia="nb-NO"/>
    </w:rPr>
  </w:style>
  <w:style w:type="paragraph" w:styleId="Undertittel">
    <w:name w:val="Subtitle"/>
    <w:basedOn w:val="Normal"/>
    <w:next w:val="Brdtekst"/>
    <w:link w:val="UndertittelTegn"/>
    <w:qFormat/>
    <w:rsid w:val="00B524F6"/>
    <w:pPr>
      <w:tabs>
        <w:tab w:val="left" w:pos="9360"/>
      </w:tabs>
      <w:suppressAutoHyphens/>
      <w:spacing w:line="240" w:lineRule="auto"/>
      <w:ind w:right="-288"/>
      <w:jc w:val="center"/>
    </w:pPr>
    <w:rPr>
      <w:rFonts w:eastAsia="Times New Roman" w:cs="Times New Roman"/>
      <w:b/>
      <w:i/>
      <w:color w:val="000000"/>
      <w:lang w:val="nb-NO" w:eastAsia="nb-NO"/>
    </w:rPr>
  </w:style>
  <w:style w:type="character" w:customStyle="1" w:styleId="UndertittelTegn">
    <w:name w:val="Undertittel Tegn"/>
    <w:basedOn w:val="Standardskriftforavsnitt"/>
    <w:link w:val="Undertittel"/>
    <w:rsid w:val="00B524F6"/>
    <w:rPr>
      <w:rFonts w:ascii="Times New Roman" w:eastAsia="Times New Roman" w:cs="Times New Roman"/>
      <w:b/>
      <w:i/>
      <w:color w:val="000000"/>
      <w:lang w:eastAsia="nb-NO"/>
    </w:rPr>
  </w:style>
  <w:style w:type="character" w:styleId="Hyperkobling">
    <w:name w:val="Hyperlink"/>
    <w:basedOn w:val="Standardskriftforavsnitt"/>
    <w:semiHidden/>
    <w:rsid w:val="00B524F6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AD1F9D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E10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10DD"/>
    <w:rPr>
      <w:rFonts w:ascii="Tahoma" w:hAnsi="Tahoma" w:cs="Tahoma"/>
      <w:sz w:val="16"/>
      <w:szCs w:val="16"/>
      <w:lang w:val="en-GB" w:eastAsia="en-US"/>
    </w:rPr>
  </w:style>
  <w:style w:type="paragraph" w:styleId="Topptekst">
    <w:name w:val="header"/>
    <w:basedOn w:val="Normal"/>
    <w:link w:val="TopptekstTegn"/>
    <w:uiPriority w:val="99"/>
    <w:unhideWhenUsed/>
    <w:rsid w:val="009172D5"/>
    <w:pPr>
      <w:tabs>
        <w:tab w:val="center" w:pos="4680"/>
        <w:tab w:val="right" w:pos="9360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172D5"/>
    <w:rPr>
      <w:rFonts w:ascii="Times New Roman" w:cstheme="minorBidi"/>
      <w:lang w:val="en-GB" w:eastAsia="en-US"/>
    </w:rPr>
  </w:style>
  <w:style w:type="paragraph" w:styleId="Bunntekst">
    <w:name w:val="footer"/>
    <w:basedOn w:val="Normal"/>
    <w:link w:val="BunntekstTegn"/>
    <w:uiPriority w:val="99"/>
    <w:unhideWhenUsed/>
    <w:rsid w:val="009172D5"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172D5"/>
    <w:rPr>
      <w:rFonts w:ascii="Times New Roman" w:cstheme="minorBidi"/>
      <w:lang w:val="en-GB" w:eastAsia="en-US"/>
    </w:rPr>
  </w:style>
  <w:style w:type="paragraph" w:styleId="Bildetekst">
    <w:name w:val="caption"/>
    <w:basedOn w:val="Normal"/>
    <w:next w:val="Normal"/>
    <w:uiPriority w:val="35"/>
    <w:unhideWhenUsed/>
    <w:qFormat/>
    <w:rsid w:val="00BA44F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nihongokanji">
    <w:name w:val="t_nihongo_kanji"/>
    <w:basedOn w:val="Standardskriftforavsnitt"/>
    <w:rsid w:val="00074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9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33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1717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2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7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123766">
                                          <w:marLeft w:val="-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504319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165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5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ientalskkeramikk.no" TargetMode="External"/><Relationship Id="rId13" Type="http://schemas.openxmlformats.org/officeDocument/2006/relationships/hyperlink" Target="mailto:ksynn-la@online.no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oningermuseum.nl/en/exhibition/king-groningen-jan-albert-sichterman-1692-176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CA8C6-616A-4FBD-A335-F902F7D6F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23640771.dotm</Template>
  <TotalTime>36</TotalTime>
  <Pages>3</Pages>
  <Words>482</Words>
  <Characters>2992</Characters>
  <Application>Microsoft Office Word</Application>
  <DocSecurity>0</DocSecurity>
  <Lines>24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 A. Christiansen</dc:creator>
  <cp:lastModifiedBy>Linn Adelsten Christiansen</cp:lastModifiedBy>
  <cp:revision>6</cp:revision>
  <dcterms:created xsi:type="dcterms:W3CDTF">2015-09-02T06:26:00Z</dcterms:created>
  <dcterms:modified xsi:type="dcterms:W3CDTF">2015-09-02T11:48:00Z</dcterms:modified>
</cp:coreProperties>
</file>